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15" w:type="dxa"/>
        <w:tblInd w:w="-90" w:type="dxa"/>
        <w:shd w:val="clear" w:color="auto" w:fill="006600"/>
        <w:tblLook w:val="04A0" w:firstRow="1" w:lastRow="0" w:firstColumn="1" w:lastColumn="0" w:noHBand="0" w:noVBand="1"/>
      </w:tblPr>
      <w:tblGrid>
        <w:gridCol w:w="1768"/>
        <w:gridCol w:w="8447"/>
      </w:tblGrid>
      <w:tr w:rsidR="004E64F1" w:rsidRPr="00B337A2" w14:paraId="273E1E23" w14:textId="77777777" w:rsidTr="00146643">
        <w:trPr>
          <w:trHeight w:val="1077"/>
        </w:trPr>
        <w:tc>
          <w:tcPr>
            <w:tcW w:w="1768" w:type="dxa"/>
            <w:shd w:val="clear" w:color="auto" w:fill="006600"/>
            <w:vAlign w:val="center"/>
          </w:tcPr>
          <w:p w14:paraId="1166E4AE" w14:textId="2A726190" w:rsidR="004E64F1" w:rsidRPr="00B337A2" w:rsidRDefault="00BC352E" w:rsidP="00AF16AD">
            <w:pPr>
              <w:tabs>
                <w:tab w:val="center" w:pos="4680"/>
                <w:tab w:val="right" w:pos="9360"/>
              </w:tabs>
              <w:spacing w:before="0" w:after="0"/>
              <w:ind w:left="-108"/>
              <w:rPr>
                <w:rFonts w:ascii="Corbel" w:eastAsia="Calibri" w:hAnsi="Corbel" w:cs="Times New Roman"/>
                <w:b/>
                <w:noProof/>
                <w:color w:val="731F1C"/>
                <w:sz w:val="44"/>
                <w:szCs w:val="24"/>
              </w:rPr>
            </w:pPr>
            <w:r>
              <w:rPr>
                <w:rFonts w:ascii="Corbel" w:eastAsia="Calibri" w:hAnsi="Corbel" w:cs="Times New Roman"/>
                <w:b/>
                <w:noProof/>
                <w:color w:val="731F1C"/>
                <w:sz w:val="4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516F69D" wp14:editId="1832A58A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228600</wp:posOffset>
                  </wp:positionV>
                  <wp:extent cx="850265" cy="850265"/>
                  <wp:effectExtent l="0" t="0" r="0" b="0"/>
                  <wp:wrapNone/>
                  <wp:docPr id="8" name="Graphic 8" descr="Excav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Excavator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47" w:type="dxa"/>
            <w:shd w:val="clear" w:color="auto" w:fill="006600"/>
            <w:vAlign w:val="center"/>
          </w:tcPr>
          <w:p w14:paraId="335F900C" w14:textId="77777777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 w:val="4"/>
                <w:szCs w:val="4"/>
              </w:rPr>
            </w:pPr>
          </w:p>
          <w:p w14:paraId="7425F5F9" w14:textId="69603231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Department of Environmental Protection</w:t>
            </w:r>
          </w:p>
          <w:p w14:paraId="6F5A3496" w14:textId="4C24F11D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Bureau of Clean Water</w:t>
            </w:r>
          </w:p>
          <w:p w14:paraId="72A04451" w14:textId="06F95557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Training Section</w:t>
            </w:r>
          </w:p>
          <w:p w14:paraId="0969D1F0" w14:textId="0FC0F75A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PO Box 8774</w:t>
            </w:r>
          </w:p>
          <w:p w14:paraId="3BA79710" w14:textId="358F09A6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Harrisburg, PA 17105-8774</w:t>
            </w:r>
          </w:p>
          <w:p w14:paraId="275B2777" w14:textId="0A2EE706" w:rsidR="004E64F1" w:rsidRPr="00A713A7" w:rsidRDefault="004E64F1" w:rsidP="00AF16AD">
            <w:pPr>
              <w:pStyle w:val="NoSpacing"/>
              <w:spacing w:line="228" w:lineRule="auto"/>
              <w:jc w:val="right"/>
              <w:rPr>
                <w:b/>
                <w:szCs w:val="18"/>
              </w:rPr>
            </w:pPr>
          </w:p>
          <w:p w14:paraId="0E710810" w14:textId="45F4DC73" w:rsidR="004E64F1" w:rsidRDefault="004E64F1" w:rsidP="00AF16AD">
            <w:pPr>
              <w:pStyle w:val="NoSpacing"/>
              <w:spacing w:line="228" w:lineRule="auto"/>
              <w:jc w:val="center"/>
              <w:rPr>
                <w:b/>
                <w:bCs/>
                <w:color w:val="FFFFFF" w:themeColor="background1"/>
                <w:sz w:val="44"/>
                <w:szCs w:val="72"/>
              </w:rPr>
            </w:pPr>
            <w:r>
              <w:rPr>
                <w:b/>
                <w:bCs/>
                <w:color w:val="FFFFFF" w:themeColor="background1"/>
                <w:sz w:val="44"/>
                <w:szCs w:val="72"/>
              </w:rPr>
              <w:t>PA CLEAN WATER ACADEMY</w:t>
            </w:r>
          </w:p>
          <w:p w14:paraId="4DAB804C" w14:textId="5420BBE0" w:rsidR="004E64F1" w:rsidRPr="00FF66E5" w:rsidRDefault="004E64F1" w:rsidP="00AF16AD">
            <w:pPr>
              <w:pStyle w:val="NoSpacing"/>
              <w:spacing w:line="228" w:lineRule="auto"/>
              <w:jc w:val="center"/>
              <w:rPr>
                <w:b/>
                <w:bCs/>
                <w:color w:val="FFFFFF" w:themeColor="background1"/>
                <w:sz w:val="44"/>
                <w:szCs w:val="72"/>
              </w:rPr>
            </w:pPr>
            <w:r>
              <w:rPr>
                <w:b/>
                <w:bCs/>
                <w:color w:val="FFFFFF" w:themeColor="background1"/>
                <w:sz w:val="44"/>
                <w:szCs w:val="72"/>
              </w:rPr>
              <w:t>SEO</w:t>
            </w:r>
            <w:r w:rsidR="00DB17DA">
              <w:rPr>
                <w:b/>
                <w:bCs/>
                <w:color w:val="FFFFFF" w:themeColor="background1"/>
                <w:sz w:val="44"/>
                <w:szCs w:val="72"/>
              </w:rPr>
              <w:t xml:space="preserve"> Candidate</w:t>
            </w:r>
            <w:r w:rsidRPr="00FF66E5">
              <w:rPr>
                <w:b/>
                <w:bCs/>
                <w:color w:val="FFFFFF" w:themeColor="background1"/>
                <w:sz w:val="44"/>
                <w:szCs w:val="72"/>
              </w:rPr>
              <w:t xml:space="preserve"> Account Request Form</w:t>
            </w:r>
          </w:p>
          <w:p w14:paraId="4765CB89" w14:textId="77777777" w:rsidR="004E64F1" w:rsidRPr="00E204FF" w:rsidRDefault="004E64F1" w:rsidP="00AF16AD">
            <w:pPr>
              <w:pStyle w:val="NoSpacing"/>
              <w:spacing w:line="228" w:lineRule="auto"/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margin" w:tblpY="413"/>
        <w:tblW w:w="1011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294"/>
        <w:gridCol w:w="2917"/>
        <w:gridCol w:w="736"/>
        <w:gridCol w:w="619"/>
        <w:gridCol w:w="927"/>
        <w:gridCol w:w="30"/>
        <w:gridCol w:w="692"/>
        <w:gridCol w:w="431"/>
        <w:gridCol w:w="2470"/>
      </w:tblGrid>
      <w:tr w:rsidR="004A623C" w:rsidRPr="0074376B" w14:paraId="5F5595E5" w14:textId="77777777" w:rsidTr="00853892">
        <w:trPr>
          <w:trHeight w:val="800"/>
        </w:trPr>
        <w:tc>
          <w:tcPr>
            <w:tcW w:w="5000" w:type="pct"/>
            <w:gridSpan w:val="9"/>
            <w:shd w:val="clear" w:color="auto" w:fill="006600"/>
            <w:vAlign w:val="center"/>
          </w:tcPr>
          <w:p w14:paraId="25CDB2EB" w14:textId="77777777" w:rsidR="004A623C" w:rsidRPr="00146643" w:rsidRDefault="004A623C" w:rsidP="004A623C">
            <w:pPr>
              <w:jc w:val="center"/>
              <w:rPr>
                <w:b/>
                <w:bCs/>
                <w:color w:val="FFFFFF" w:themeColor="background1"/>
                <w:sz w:val="32"/>
                <w:szCs w:val="36"/>
              </w:rPr>
            </w:pPr>
            <w:r w:rsidRPr="00146643">
              <w:rPr>
                <w:b/>
                <w:bCs/>
                <w:color w:val="FFFFFF" w:themeColor="background1"/>
                <w:sz w:val="32"/>
                <w:szCs w:val="36"/>
              </w:rPr>
              <w:t>SEO Candidate Contact Information:</w:t>
            </w:r>
          </w:p>
        </w:tc>
      </w:tr>
      <w:tr w:rsidR="004A623C" w:rsidRPr="0074376B" w14:paraId="182A0EC1" w14:textId="77777777" w:rsidTr="00F45DD6">
        <w:trPr>
          <w:trHeight w:val="484"/>
        </w:trPr>
        <w:sdt>
          <w:sdtPr>
            <w:rPr>
              <w:b/>
              <w:bCs/>
              <w:sz w:val="24"/>
            </w:rPr>
            <w:id w:val="-1676866226"/>
            <w:placeholder>
              <w:docPart w:val="ABDAB8F29A8646B3B231E5734FBA15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9" w:type="pct"/>
                <w:tcBorders>
                  <w:bottom w:val="nil"/>
                </w:tcBorders>
                <w:shd w:val="clear" w:color="auto" w:fill="E3FBCD"/>
                <w:vAlign w:val="bottom"/>
              </w:tcPr>
              <w:p w14:paraId="716458B1" w14:textId="77777777" w:rsidR="004A623C" w:rsidRPr="00661110" w:rsidRDefault="004A623C" w:rsidP="004A623C">
                <w:pPr>
                  <w:pStyle w:val="NormalIndent"/>
                  <w:ind w:left="0"/>
                  <w:jc w:val="both"/>
                  <w:rPr>
                    <w:b/>
                    <w:bCs/>
                    <w:sz w:val="24"/>
                  </w:rPr>
                </w:pPr>
                <w:r w:rsidRPr="00661110">
                  <w:rPr>
                    <w:b/>
                    <w:bCs/>
                    <w:sz w:val="24"/>
                  </w:rPr>
                  <w:t>Name</w:t>
                </w:r>
              </w:p>
            </w:tc>
          </w:sdtContent>
        </w:sdt>
        <w:tc>
          <w:tcPr>
            <w:tcW w:w="4361" w:type="pct"/>
            <w:gridSpan w:val="8"/>
            <w:shd w:val="clear" w:color="auto" w:fill="FFFFFF" w:themeFill="background1"/>
            <w:vAlign w:val="bottom"/>
          </w:tcPr>
          <w:p w14:paraId="31AB6AB9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4A623C" w:rsidRPr="0074376B" w14:paraId="034AB3CE" w14:textId="77777777" w:rsidTr="00F45DD6">
        <w:trPr>
          <w:trHeight w:val="645"/>
        </w:trPr>
        <w:tc>
          <w:tcPr>
            <w:tcW w:w="639" w:type="pct"/>
            <w:tcBorders>
              <w:top w:val="nil"/>
              <w:bottom w:val="nil"/>
            </w:tcBorders>
            <w:shd w:val="clear" w:color="auto" w:fill="E3FBCD"/>
            <w:vAlign w:val="bottom"/>
          </w:tcPr>
          <w:p w14:paraId="2084C9E6" w14:textId="77777777" w:rsidR="004A623C" w:rsidRPr="00661110" w:rsidRDefault="004A623C" w:rsidP="004A623C">
            <w:pPr>
              <w:pStyle w:val="NormalIndent"/>
              <w:ind w:left="0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Address</w:t>
            </w:r>
          </w:p>
        </w:tc>
        <w:tc>
          <w:tcPr>
            <w:tcW w:w="4361" w:type="pct"/>
            <w:gridSpan w:val="8"/>
            <w:shd w:val="clear" w:color="auto" w:fill="FFFFFF" w:themeFill="background1"/>
            <w:vAlign w:val="bottom"/>
          </w:tcPr>
          <w:p w14:paraId="2142307B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701076" w:rsidRPr="0074376B" w14:paraId="61096286" w14:textId="77777777" w:rsidTr="00F45DD6">
        <w:trPr>
          <w:trHeight w:val="645"/>
        </w:trPr>
        <w:tc>
          <w:tcPr>
            <w:tcW w:w="639" w:type="pct"/>
            <w:tcBorders>
              <w:top w:val="nil"/>
              <w:bottom w:val="nil"/>
            </w:tcBorders>
            <w:shd w:val="clear" w:color="auto" w:fill="E3FBCD"/>
            <w:vAlign w:val="bottom"/>
          </w:tcPr>
          <w:p w14:paraId="63E0A67F" w14:textId="77777777" w:rsidR="004A623C" w:rsidRPr="00661110" w:rsidRDefault="004A623C" w:rsidP="004A623C">
            <w:pPr>
              <w:pStyle w:val="NormalIndent"/>
              <w:ind w:left="0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City</w:t>
            </w:r>
          </w:p>
        </w:tc>
        <w:tc>
          <w:tcPr>
            <w:tcW w:w="1442" w:type="pct"/>
            <w:shd w:val="clear" w:color="auto" w:fill="FFFFFF" w:themeFill="background1"/>
            <w:vAlign w:val="bottom"/>
          </w:tcPr>
          <w:p w14:paraId="3C604CFA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  <w:tc>
          <w:tcPr>
            <w:tcW w:w="364" w:type="pct"/>
            <w:shd w:val="clear" w:color="auto" w:fill="E3FBCD"/>
            <w:vAlign w:val="bottom"/>
          </w:tcPr>
          <w:p w14:paraId="5575E072" w14:textId="77777777" w:rsidR="004A623C" w:rsidRPr="00661110" w:rsidRDefault="004A623C" w:rsidP="004A623C">
            <w:pPr>
              <w:spacing w:before="24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State</w:t>
            </w:r>
          </w:p>
        </w:tc>
        <w:tc>
          <w:tcPr>
            <w:tcW w:w="779" w:type="pct"/>
            <w:gridSpan w:val="3"/>
            <w:shd w:val="clear" w:color="auto" w:fill="FFFFFF" w:themeFill="background1"/>
            <w:vAlign w:val="bottom"/>
          </w:tcPr>
          <w:p w14:paraId="26305626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  <w:tc>
          <w:tcPr>
            <w:tcW w:w="555" w:type="pct"/>
            <w:gridSpan w:val="2"/>
            <w:shd w:val="clear" w:color="auto" w:fill="E3FBCD"/>
            <w:vAlign w:val="bottom"/>
          </w:tcPr>
          <w:p w14:paraId="2765B664" w14:textId="77777777" w:rsidR="004A623C" w:rsidRPr="00661110" w:rsidRDefault="004A623C" w:rsidP="004A623C">
            <w:pPr>
              <w:spacing w:before="24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Zip Code</w:t>
            </w:r>
          </w:p>
        </w:tc>
        <w:tc>
          <w:tcPr>
            <w:tcW w:w="1221" w:type="pct"/>
            <w:shd w:val="clear" w:color="auto" w:fill="FFFFFF" w:themeFill="background1"/>
            <w:vAlign w:val="bottom"/>
          </w:tcPr>
          <w:p w14:paraId="0412D1DB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4A623C" w:rsidRPr="0074376B" w14:paraId="634709B4" w14:textId="77777777" w:rsidTr="00F45DD6">
        <w:trPr>
          <w:trHeight w:val="101"/>
        </w:trPr>
        <w:sdt>
          <w:sdtPr>
            <w:rPr>
              <w:b/>
              <w:bCs/>
              <w:sz w:val="24"/>
            </w:rPr>
            <w:id w:val="-1309472448"/>
            <w:placeholder>
              <w:docPart w:val="634A03609DD5463A8A2E16ABFF5DD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9" w:type="pct"/>
                <w:tcBorders>
                  <w:top w:val="nil"/>
                  <w:bottom w:val="nil"/>
                </w:tcBorders>
                <w:shd w:val="clear" w:color="auto" w:fill="E3FBCD"/>
                <w:vAlign w:val="bottom"/>
              </w:tcPr>
              <w:p w14:paraId="40158FB6" w14:textId="77777777" w:rsidR="004A623C" w:rsidRPr="00661110" w:rsidRDefault="004A623C" w:rsidP="004A623C">
                <w:pPr>
                  <w:pStyle w:val="NormalIndent"/>
                  <w:ind w:left="0"/>
                  <w:jc w:val="both"/>
                  <w:rPr>
                    <w:b/>
                    <w:bCs/>
                    <w:sz w:val="24"/>
                  </w:rPr>
                </w:pPr>
                <w:r w:rsidRPr="00661110">
                  <w:rPr>
                    <w:b/>
                    <w:bCs/>
                    <w:sz w:val="24"/>
                  </w:rPr>
                  <w:t>Phone</w:t>
                </w:r>
              </w:p>
            </w:tc>
          </w:sdtContent>
        </w:sdt>
        <w:tc>
          <w:tcPr>
            <w:tcW w:w="2112" w:type="pct"/>
            <w:gridSpan w:val="3"/>
            <w:shd w:val="clear" w:color="auto" w:fill="FFFFFF" w:themeFill="background1"/>
            <w:vAlign w:val="bottom"/>
          </w:tcPr>
          <w:p w14:paraId="16371B93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  <w:tc>
          <w:tcPr>
            <w:tcW w:w="458" w:type="pct"/>
            <w:shd w:val="clear" w:color="auto" w:fill="E3FBCD"/>
            <w:vAlign w:val="bottom"/>
          </w:tcPr>
          <w:p w14:paraId="5B29A3CD" w14:textId="12C73C61" w:rsidR="004A623C" w:rsidRPr="00661110" w:rsidRDefault="00DB17DA" w:rsidP="004A623C">
            <w:pPr>
              <w:spacing w:before="12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County</w:t>
            </w:r>
          </w:p>
        </w:tc>
        <w:tc>
          <w:tcPr>
            <w:tcW w:w="1791" w:type="pct"/>
            <w:gridSpan w:val="4"/>
            <w:shd w:val="clear" w:color="auto" w:fill="FFFFFF" w:themeFill="background1"/>
            <w:vAlign w:val="bottom"/>
          </w:tcPr>
          <w:p w14:paraId="677DE1A9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4A623C" w:rsidRPr="0074376B" w14:paraId="763643EE" w14:textId="77777777" w:rsidTr="00F45DD6">
        <w:trPr>
          <w:trHeight w:val="463"/>
        </w:trPr>
        <w:sdt>
          <w:sdtPr>
            <w:rPr>
              <w:b/>
              <w:bCs/>
              <w:sz w:val="24"/>
            </w:rPr>
            <w:id w:val="455916998"/>
            <w:placeholder>
              <w:docPart w:val="D28B95BC4F4C47ACB53889D90E73A5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9" w:type="pct"/>
                <w:tcBorders>
                  <w:top w:val="nil"/>
                  <w:bottom w:val="nil"/>
                </w:tcBorders>
                <w:shd w:val="clear" w:color="auto" w:fill="E3FBCD"/>
                <w:vAlign w:val="bottom"/>
              </w:tcPr>
              <w:p w14:paraId="374C1B27" w14:textId="77777777" w:rsidR="004A623C" w:rsidRPr="00661110" w:rsidRDefault="004A623C" w:rsidP="004A623C">
                <w:pPr>
                  <w:pStyle w:val="NormalIndent"/>
                  <w:ind w:left="0"/>
                  <w:jc w:val="both"/>
                  <w:rPr>
                    <w:b/>
                    <w:bCs/>
                    <w:sz w:val="24"/>
                  </w:rPr>
                </w:pPr>
                <w:r w:rsidRPr="00661110">
                  <w:rPr>
                    <w:b/>
                    <w:bCs/>
                    <w:sz w:val="24"/>
                  </w:rPr>
                  <w:t>Email</w:t>
                </w:r>
              </w:p>
            </w:tc>
          </w:sdtContent>
        </w:sdt>
        <w:tc>
          <w:tcPr>
            <w:tcW w:w="4361" w:type="pct"/>
            <w:gridSpan w:val="8"/>
            <w:shd w:val="clear" w:color="auto" w:fill="FFFFFF" w:themeFill="background1"/>
            <w:vAlign w:val="bottom"/>
          </w:tcPr>
          <w:p w14:paraId="7DBA7C0F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4A623C" w:rsidRPr="0074376B" w14:paraId="639B04D2" w14:textId="77777777" w:rsidTr="00F45DD6">
        <w:trPr>
          <w:trHeight w:val="129"/>
        </w:trPr>
        <w:tc>
          <w:tcPr>
            <w:tcW w:w="639" w:type="pct"/>
            <w:tcBorders>
              <w:top w:val="nil"/>
              <w:bottom w:val="nil"/>
            </w:tcBorders>
            <w:shd w:val="clear" w:color="auto" w:fill="E3FBCD"/>
          </w:tcPr>
          <w:p w14:paraId="1AD904AA" w14:textId="77777777" w:rsidR="004A623C" w:rsidRPr="00661110" w:rsidRDefault="004A623C" w:rsidP="004A623C">
            <w:pPr>
              <w:pStyle w:val="NoSpacing"/>
              <w:jc w:val="both"/>
              <w:rPr>
                <w:b/>
                <w:bCs/>
                <w:sz w:val="24"/>
              </w:rPr>
            </w:pPr>
          </w:p>
          <w:p w14:paraId="1294A356" w14:textId="77777777" w:rsidR="004A623C" w:rsidRPr="00661110" w:rsidRDefault="004A623C" w:rsidP="004A623C">
            <w:pPr>
              <w:pStyle w:val="NoSpacing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Signature</w:t>
            </w:r>
          </w:p>
        </w:tc>
        <w:tc>
          <w:tcPr>
            <w:tcW w:w="2585" w:type="pct"/>
            <w:gridSpan w:val="5"/>
            <w:shd w:val="clear" w:color="auto" w:fill="FFFFFF" w:themeFill="background1"/>
          </w:tcPr>
          <w:p w14:paraId="6B4AC8D8" w14:textId="77777777" w:rsidR="004A623C" w:rsidRPr="0074376B" w:rsidRDefault="004A623C" w:rsidP="004A623C">
            <w:pPr>
              <w:pStyle w:val="NoSpacing"/>
              <w:rPr>
                <w:sz w:val="24"/>
              </w:rPr>
            </w:pPr>
          </w:p>
        </w:tc>
        <w:tc>
          <w:tcPr>
            <w:tcW w:w="342" w:type="pct"/>
            <w:shd w:val="clear" w:color="auto" w:fill="E3FBCD"/>
          </w:tcPr>
          <w:p w14:paraId="2F0805EC" w14:textId="77777777" w:rsidR="004A623C" w:rsidRPr="0074376B" w:rsidRDefault="004A623C" w:rsidP="004A623C">
            <w:pPr>
              <w:pStyle w:val="NoSpacing"/>
              <w:jc w:val="right"/>
              <w:rPr>
                <w:sz w:val="24"/>
              </w:rPr>
            </w:pPr>
          </w:p>
          <w:p w14:paraId="61D80786" w14:textId="77777777" w:rsidR="004A623C" w:rsidRPr="00661110" w:rsidRDefault="004A623C" w:rsidP="004A623C">
            <w:pPr>
              <w:pStyle w:val="NoSpacing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Date</w:t>
            </w:r>
          </w:p>
        </w:tc>
        <w:tc>
          <w:tcPr>
            <w:tcW w:w="1435" w:type="pct"/>
            <w:gridSpan w:val="2"/>
            <w:shd w:val="clear" w:color="auto" w:fill="FFFFFF" w:themeFill="background1"/>
          </w:tcPr>
          <w:p w14:paraId="37A582E3" w14:textId="77777777" w:rsidR="004A623C" w:rsidRPr="0074376B" w:rsidRDefault="004A623C" w:rsidP="004A623C">
            <w:pPr>
              <w:pStyle w:val="NoSpacing"/>
              <w:rPr>
                <w:sz w:val="24"/>
              </w:rPr>
            </w:pPr>
          </w:p>
        </w:tc>
      </w:tr>
      <w:tr w:rsidR="004A623C" w:rsidRPr="0074376B" w14:paraId="49FA3067" w14:textId="77777777" w:rsidTr="00F45DD6">
        <w:trPr>
          <w:trHeight w:val="857"/>
        </w:trPr>
        <w:tc>
          <w:tcPr>
            <w:tcW w:w="639" w:type="pct"/>
            <w:tcBorders>
              <w:top w:val="nil"/>
            </w:tcBorders>
            <w:shd w:val="clear" w:color="auto" w:fill="E3FBCD"/>
          </w:tcPr>
          <w:p w14:paraId="4D14DBA2" w14:textId="489CAAC4" w:rsidR="004A623C" w:rsidRPr="00146643" w:rsidRDefault="00DB17DA" w:rsidP="004A623C">
            <w:pPr>
              <w:spacing w:before="240"/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Comments</w:t>
            </w:r>
          </w:p>
        </w:tc>
        <w:tc>
          <w:tcPr>
            <w:tcW w:w="4361" w:type="pct"/>
            <w:gridSpan w:val="8"/>
            <w:shd w:val="clear" w:color="auto" w:fill="FFFFFF" w:themeFill="background1"/>
          </w:tcPr>
          <w:p w14:paraId="343AAC8B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</w:tbl>
    <w:p w14:paraId="5B240F2C" w14:textId="05A435A7" w:rsidR="004E64F1" w:rsidRDefault="004E64F1">
      <w:pPr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Y="-66"/>
        <w:tblW w:w="5037" w:type="pct"/>
        <w:tblLook w:val="04A0" w:firstRow="1" w:lastRow="0" w:firstColumn="1" w:lastColumn="0" w:noHBand="0" w:noVBand="1"/>
      </w:tblPr>
      <w:tblGrid>
        <w:gridCol w:w="4494"/>
        <w:gridCol w:w="5651"/>
      </w:tblGrid>
      <w:tr w:rsidR="004A623C" w:rsidRPr="00932C95" w14:paraId="4D394DB2" w14:textId="77777777" w:rsidTr="004A623C">
        <w:trPr>
          <w:trHeight w:val="100"/>
        </w:trPr>
        <w:tc>
          <w:tcPr>
            <w:tcW w:w="5000" w:type="pct"/>
            <w:gridSpan w:val="2"/>
            <w:shd w:val="clear" w:color="auto" w:fill="006600"/>
            <w:vAlign w:val="center"/>
          </w:tcPr>
          <w:p w14:paraId="7AC0B053" w14:textId="157DA77A" w:rsidR="004A623C" w:rsidRPr="00932C95" w:rsidRDefault="004A623C" w:rsidP="004A623C">
            <w:pPr>
              <w:spacing w:before="120" w:after="120"/>
              <w:jc w:val="center"/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</w:pPr>
            <w:r w:rsidRPr="004E64F1"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  <w:t>SEO Candidate Prerequisites</w:t>
            </w:r>
            <w:r w:rsidR="00DB17DA"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  <w:t xml:space="preserve"> Courses</w:t>
            </w:r>
          </w:p>
        </w:tc>
      </w:tr>
      <w:tr w:rsidR="00BC352E" w:rsidRPr="00661110" w14:paraId="0F44F847" w14:textId="77777777" w:rsidTr="00BC352E">
        <w:trPr>
          <w:trHeight w:val="558"/>
        </w:trPr>
        <w:tc>
          <w:tcPr>
            <w:tcW w:w="2215" w:type="pct"/>
            <w:vAlign w:val="center"/>
          </w:tcPr>
          <w:p w14:paraId="2A669516" w14:textId="58D0CA73" w:rsidR="00BC352E" w:rsidRPr="00661110" w:rsidRDefault="00BC352E" w:rsidP="00DB17DA">
            <w:pPr>
              <w:pStyle w:val="NormalIndent"/>
              <w:numPr>
                <w:ilvl w:val="0"/>
                <w:numId w:val="24"/>
              </w:numPr>
              <w:spacing w:before="6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Precertification Soils Course</w:t>
            </w:r>
          </w:p>
        </w:tc>
        <w:tc>
          <w:tcPr>
            <w:tcW w:w="2785" w:type="pct"/>
            <w:vAlign w:val="center"/>
          </w:tcPr>
          <w:p w14:paraId="76DA7DE5" w14:textId="77777777" w:rsidR="00853892" w:rsidRDefault="00BC352E" w:rsidP="00DB17DA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Water Academy</w:t>
            </w:r>
            <w:r w:rsidR="00853892">
              <w:rPr>
                <w:sz w:val="24"/>
                <w:szCs w:val="24"/>
              </w:rPr>
              <w:t xml:space="preserve"> </w:t>
            </w:r>
          </w:p>
          <w:p w14:paraId="750F9BAB" w14:textId="77777777" w:rsidR="00853892" w:rsidRDefault="0020378B" w:rsidP="00DB17DA">
            <w:pPr>
              <w:spacing w:before="60"/>
              <w:rPr>
                <w:sz w:val="24"/>
                <w:szCs w:val="24"/>
              </w:rPr>
            </w:pPr>
            <w:hyperlink r:id="rId12" w:history="1">
              <w:r w:rsidR="00853892" w:rsidRPr="002804A5">
                <w:rPr>
                  <w:rStyle w:val="Hyperlink"/>
                  <w:sz w:val="24"/>
                  <w:szCs w:val="24"/>
                </w:rPr>
                <w:t>https://pacleanwateracademy.remote-learner.net/</w:t>
              </w:r>
            </w:hyperlink>
          </w:p>
          <w:p w14:paraId="1C3DF0A0" w14:textId="770E2789" w:rsidR="005748B8" w:rsidRPr="00661110" w:rsidRDefault="005748B8" w:rsidP="00DB17DA">
            <w:pPr>
              <w:spacing w:before="60"/>
              <w:rPr>
                <w:sz w:val="24"/>
                <w:szCs w:val="24"/>
              </w:rPr>
            </w:pPr>
          </w:p>
        </w:tc>
      </w:tr>
      <w:tr w:rsidR="00BC352E" w:rsidRPr="00661110" w14:paraId="33CB197B" w14:textId="77777777" w:rsidTr="00BC352E">
        <w:trPr>
          <w:trHeight w:val="802"/>
        </w:trPr>
        <w:tc>
          <w:tcPr>
            <w:tcW w:w="2215" w:type="pct"/>
            <w:vAlign w:val="center"/>
          </w:tcPr>
          <w:p w14:paraId="63F58093" w14:textId="41482BCF" w:rsidR="00BC352E" w:rsidRPr="00661110" w:rsidRDefault="00BC352E" w:rsidP="00DB17DA">
            <w:pPr>
              <w:pStyle w:val="NormalIndent"/>
              <w:numPr>
                <w:ilvl w:val="0"/>
                <w:numId w:val="24"/>
              </w:numPr>
              <w:spacing w:before="60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Precertification Academy</w:t>
            </w:r>
          </w:p>
        </w:tc>
        <w:tc>
          <w:tcPr>
            <w:tcW w:w="2785" w:type="pct"/>
            <w:vAlign w:val="center"/>
          </w:tcPr>
          <w:p w14:paraId="53E053BF" w14:textId="418DC6BD" w:rsidR="00BC352E" w:rsidRDefault="00BC352E" w:rsidP="00DB17DA">
            <w:pPr>
              <w:spacing w:before="60"/>
              <w:rPr>
                <w:sz w:val="24"/>
                <w:szCs w:val="24"/>
              </w:rPr>
            </w:pPr>
            <w:r w:rsidRPr="00661110">
              <w:rPr>
                <w:sz w:val="24"/>
                <w:szCs w:val="24"/>
              </w:rPr>
              <w:t>P</w:t>
            </w:r>
            <w:r w:rsidR="005748B8">
              <w:rPr>
                <w:sz w:val="24"/>
                <w:szCs w:val="24"/>
              </w:rPr>
              <w:t>A State Association of Township Supervisors</w:t>
            </w:r>
          </w:p>
          <w:p w14:paraId="1F77036C" w14:textId="4971D133" w:rsidR="005748B8" w:rsidRPr="00661110" w:rsidRDefault="0020378B" w:rsidP="00DB17DA">
            <w:pPr>
              <w:spacing w:before="60"/>
              <w:rPr>
                <w:sz w:val="24"/>
                <w:szCs w:val="24"/>
              </w:rPr>
            </w:pPr>
            <w:hyperlink r:id="rId13" w:history="1">
              <w:r w:rsidR="005748B8" w:rsidRPr="002804A5">
                <w:rPr>
                  <w:rStyle w:val="Hyperlink"/>
                  <w:sz w:val="24"/>
                  <w:szCs w:val="24"/>
                </w:rPr>
                <w:t>https://learn.psats.org/</w:t>
              </w:r>
            </w:hyperlink>
          </w:p>
        </w:tc>
      </w:tr>
      <w:tr w:rsidR="004A623C" w:rsidRPr="00661110" w14:paraId="3BA12221" w14:textId="77777777" w:rsidTr="00BC352E">
        <w:trPr>
          <w:trHeight w:val="573"/>
        </w:trPr>
        <w:tc>
          <w:tcPr>
            <w:tcW w:w="2215" w:type="pct"/>
            <w:vAlign w:val="center"/>
          </w:tcPr>
          <w:p w14:paraId="119D55F5" w14:textId="225CFA71" w:rsidR="004A623C" w:rsidRPr="00661110" w:rsidRDefault="004A623C" w:rsidP="00DB17DA">
            <w:pPr>
              <w:pStyle w:val="NormalIndent"/>
              <w:numPr>
                <w:ilvl w:val="0"/>
                <w:numId w:val="24"/>
              </w:numPr>
              <w:spacing w:before="60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SEO Certification Exam</w:t>
            </w:r>
          </w:p>
        </w:tc>
        <w:tc>
          <w:tcPr>
            <w:tcW w:w="2785" w:type="pct"/>
            <w:vAlign w:val="center"/>
          </w:tcPr>
          <w:p w14:paraId="738DEEDC" w14:textId="27116A28" w:rsidR="00853892" w:rsidRDefault="00DB17DA" w:rsidP="00DB17DA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Water Academy</w:t>
            </w:r>
          </w:p>
          <w:p w14:paraId="43864375" w14:textId="77777777" w:rsidR="00853892" w:rsidRDefault="0020378B" w:rsidP="00DB17DA">
            <w:pPr>
              <w:spacing w:before="60"/>
              <w:rPr>
                <w:sz w:val="24"/>
                <w:szCs w:val="24"/>
              </w:rPr>
            </w:pPr>
            <w:hyperlink r:id="rId14" w:history="1">
              <w:r w:rsidR="00853892" w:rsidRPr="002804A5">
                <w:rPr>
                  <w:rStyle w:val="Hyperlink"/>
                  <w:sz w:val="24"/>
                  <w:szCs w:val="24"/>
                </w:rPr>
                <w:t>https://pacleanwateracademy.remote-learner.net/</w:t>
              </w:r>
            </w:hyperlink>
          </w:p>
          <w:p w14:paraId="5BF75C69" w14:textId="72D3D459" w:rsidR="005748B8" w:rsidRPr="00661110" w:rsidRDefault="005748B8" w:rsidP="00DB17DA">
            <w:pPr>
              <w:spacing w:before="60"/>
              <w:rPr>
                <w:sz w:val="24"/>
                <w:szCs w:val="24"/>
              </w:rPr>
            </w:pPr>
          </w:p>
        </w:tc>
      </w:tr>
    </w:tbl>
    <w:p w14:paraId="3EAA264B" w14:textId="51B3D86D" w:rsidR="006C2E23" w:rsidRPr="001A3AF3" w:rsidRDefault="00A713A7" w:rsidP="001A3AF3">
      <w:pPr>
        <w:tabs>
          <w:tab w:val="left" w:pos="2505"/>
        </w:tabs>
        <w:jc w:val="center"/>
        <w:rPr>
          <w:rFonts w:eastAsia="Times New Roman" w:cstheme="minorHAnsi"/>
          <w:sz w:val="2"/>
          <w:szCs w:val="2"/>
        </w:rPr>
      </w:pPr>
      <w:r w:rsidRPr="00661110">
        <w:rPr>
          <w:rFonts w:eastAsia="Times New Roman" w:cstheme="minorHAnsi"/>
          <w:b/>
          <w:bCs/>
        </w:rPr>
        <w:t>Please submit completed Clean Water Academy Account Request via e-mail to the</w:t>
      </w:r>
      <w:r w:rsidR="00661110">
        <w:rPr>
          <w:rFonts w:eastAsia="Times New Roman" w:cstheme="minorHAnsi"/>
          <w:b/>
          <w:bCs/>
        </w:rPr>
        <w:t xml:space="preserve"> </w:t>
      </w:r>
      <w:r w:rsidRPr="00661110">
        <w:rPr>
          <w:rFonts w:eastAsia="Times New Roman" w:cstheme="minorHAnsi"/>
          <w:b/>
          <w:bCs/>
        </w:rPr>
        <w:t>SEO Training e-mail at:</w:t>
      </w:r>
    </w:p>
    <w:p w14:paraId="1EF06E11" w14:textId="537CC380" w:rsidR="00A713A7" w:rsidRPr="00F45DD6" w:rsidRDefault="00A713A7" w:rsidP="0014664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6600"/>
          <w:sz w:val="36"/>
          <w:szCs w:val="36"/>
        </w:rPr>
      </w:pPr>
      <w:r w:rsidRPr="00F45DD6">
        <w:rPr>
          <w:rFonts w:eastAsia="Times New Roman" w:cstheme="minorHAnsi"/>
          <w:b/>
          <w:bCs/>
          <w:color w:val="006600"/>
          <w:sz w:val="36"/>
          <w:szCs w:val="36"/>
        </w:rPr>
        <w:t>RA-SEOTrng@pa.gov</w:t>
      </w:r>
    </w:p>
    <w:sectPr w:rsidR="00A713A7" w:rsidRPr="00F45DD6" w:rsidSect="00661110">
      <w:pgSz w:w="12240" w:h="15840"/>
      <w:pgMar w:top="720" w:right="1080" w:bottom="720" w:left="1080" w:header="450" w:footer="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098C4" w14:textId="77777777" w:rsidR="0020378B" w:rsidRDefault="0020378B" w:rsidP="000172E5">
      <w:pPr>
        <w:spacing w:after="0" w:line="240" w:lineRule="auto"/>
      </w:pPr>
      <w:r>
        <w:separator/>
      </w:r>
    </w:p>
  </w:endnote>
  <w:endnote w:type="continuationSeparator" w:id="0">
    <w:p w14:paraId="4849F37C" w14:textId="77777777" w:rsidR="0020378B" w:rsidRDefault="0020378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8E0942-5069-451B-9F4A-CB4722A346E3}"/>
    <w:embedBold r:id="rId2" w:fontKey="{9912CC76-4051-4476-9E49-C8F7399F45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8D5202-B843-470B-A07B-EB609758E039}"/>
    <w:embedBold r:id="rId4" w:fontKey="{1C2D695D-E6D9-49BF-9405-112524B20904}"/>
    <w:embedItalic r:id="rId5" w:fontKey="{0F0F6451-0E06-4680-A7C5-A7A3613155A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6B67584-61EB-4A46-A5C2-01188BAB2C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3100C8D-7B4E-4054-83C3-980AABDBE8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AF5B3A" w14:textId="77777777" w:rsidR="0020378B" w:rsidRDefault="0020378B" w:rsidP="000172E5">
      <w:pPr>
        <w:spacing w:after="0" w:line="240" w:lineRule="auto"/>
      </w:pPr>
      <w:r>
        <w:separator/>
      </w:r>
    </w:p>
  </w:footnote>
  <w:footnote w:type="continuationSeparator" w:id="0">
    <w:p w14:paraId="5F406C28" w14:textId="77777777" w:rsidR="0020378B" w:rsidRDefault="0020378B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8D4CE1"/>
    <w:multiLevelType w:val="multilevel"/>
    <w:tmpl w:val="46FE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20404"/>
    <w:multiLevelType w:val="hybridMultilevel"/>
    <w:tmpl w:val="9B64B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64"/>
    <w:rsid w:val="000172E5"/>
    <w:rsid w:val="00052382"/>
    <w:rsid w:val="0006568A"/>
    <w:rsid w:val="00076F0F"/>
    <w:rsid w:val="00084253"/>
    <w:rsid w:val="000D1F49"/>
    <w:rsid w:val="001036CE"/>
    <w:rsid w:val="00146643"/>
    <w:rsid w:val="001727CA"/>
    <w:rsid w:val="001A3AF3"/>
    <w:rsid w:val="001B663D"/>
    <w:rsid w:val="001F39AB"/>
    <w:rsid w:val="0020378B"/>
    <w:rsid w:val="002164B2"/>
    <w:rsid w:val="002761E8"/>
    <w:rsid w:val="002C56E6"/>
    <w:rsid w:val="00311D4F"/>
    <w:rsid w:val="00340F12"/>
    <w:rsid w:val="00341702"/>
    <w:rsid w:val="00344849"/>
    <w:rsid w:val="00357D86"/>
    <w:rsid w:val="00361E11"/>
    <w:rsid w:val="003A1F5B"/>
    <w:rsid w:val="003F0847"/>
    <w:rsid w:val="0040090B"/>
    <w:rsid w:val="0043331C"/>
    <w:rsid w:val="0046302A"/>
    <w:rsid w:val="00487D2D"/>
    <w:rsid w:val="004A623C"/>
    <w:rsid w:val="004D5D62"/>
    <w:rsid w:val="004D6C3E"/>
    <w:rsid w:val="004E64F1"/>
    <w:rsid w:val="005112D0"/>
    <w:rsid w:val="00562B64"/>
    <w:rsid w:val="005748B8"/>
    <w:rsid w:val="00577E06"/>
    <w:rsid w:val="00583334"/>
    <w:rsid w:val="005A3BF7"/>
    <w:rsid w:val="005F2035"/>
    <w:rsid w:val="005F7990"/>
    <w:rsid w:val="00607F0B"/>
    <w:rsid w:val="006145D8"/>
    <w:rsid w:val="00615005"/>
    <w:rsid w:val="0063739C"/>
    <w:rsid w:val="00661110"/>
    <w:rsid w:val="006C2E23"/>
    <w:rsid w:val="00701076"/>
    <w:rsid w:val="007147D7"/>
    <w:rsid w:val="0074376B"/>
    <w:rsid w:val="00745184"/>
    <w:rsid w:val="00770F25"/>
    <w:rsid w:val="007A1FF2"/>
    <w:rsid w:val="007A35A8"/>
    <w:rsid w:val="007B0A85"/>
    <w:rsid w:val="007B5CBE"/>
    <w:rsid w:val="007C6A52"/>
    <w:rsid w:val="0082043E"/>
    <w:rsid w:val="00846B76"/>
    <w:rsid w:val="00853892"/>
    <w:rsid w:val="0088580B"/>
    <w:rsid w:val="008978DA"/>
    <w:rsid w:val="008E203A"/>
    <w:rsid w:val="0091229C"/>
    <w:rsid w:val="00932C95"/>
    <w:rsid w:val="00940E73"/>
    <w:rsid w:val="0096670E"/>
    <w:rsid w:val="0098597D"/>
    <w:rsid w:val="009F619A"/>
    <w:rsid w:val="009F6DDE"/>
    <w:rsid w:val="00A340DC"/>
    <w:rsid w:val="00A370A8"/>
    <w:rsid w:val="00A713A7"/>
    <w:rsid w:val="00A77F28"/>
    <w:rsid w:val="00B31CF0"/>
    <w:rsid w:val="00B337A2"/>
    <w:rsid w:val="00BC352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5366E"/>
    <w:rsid w:val="00D764D3"/>
    <w:rsid w:val="00DB17DA"/>
    <w:rsid w:val="00DB3FAD"/>
    <w:rsid w:val="00E204FF"/>
    <w:rsid w:val="00E61C09"/>
    <w:rsid w:val="00E80E0C"/>
    <w:rsid w:val="00EB3B58"/>
    <w:rsid w:val="00EC7359"/>
    <w:rsid w:val="00ED0B2C"/>
    <w:rsid w:val="00EE3054"/>
    <w:rsid w:val="00F00606"/>
    <w:rsid w:val="00F01256"/>
    <w:rsid w:val="00F111FC"/>
    <w:rsid w:val="00F45DD6"/>
    <w:rsid w:val="00F86E4B"/>
    <w:rsid w:val="00FC7475"/>
    <w:rsid w:val="00FE78A0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0F3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B6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B6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4D6C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853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arn.psats.org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acleanwateracademy.remote-learner.ne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acleanwateracademy.remote-learner.ne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raund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BDAB8F29A8646B3B231E5734FBA1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AFA64-09A3-4548-A4B8-1E73C6806DFF}"/>
      </w:docPartPr>
      <w:docPartBody>
        <w:p w:rsidR="00E92927" w:rsidRDefault="001A1B67" w:rsidP="001A1B67">
          <w:pPr>
            <w:pStyle w:val="ABDAB8F29A8646B3B231E5734FBA150E"/>
          </w:pPr>
          <w:r w:rsidRPr="00B32A93">
            <w:t>Name</w:t>
          </w:r>
        </w:p>
      </w:docPartBody>
    </w:docPart>
    <w:docPart>
      <w:docPartPr>
        <w:name w:val="634A03609DD5463A8A2E16ABFF5DD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360A9-5DF4-4A1E-BCDD-17916EAF5E22}"/>
      </w:docPartPr>
      <w:docPartBody>
        <w:p w:rsidR="00E92927" w:rsidRDefault="001A1B67" w:rsidP="001A1B67">
          <w:pPr>
            <w:pStyle w:val="634A03609DD5463A8A2E16ABFF5DDE8E"/>
          </w:pPr>
          <w:r w:rsidRPr="00B32A93">
            <w:t>Phone</w:t>
          </w:r>
        </w:p>
      </w:docPartBody>
    </w:docPart>
    <w:docPart>
      <w:docPartPr>
        <w:name w:val="D28B95BC4F4C47ACB53889D90E73A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F94B3-4ABF-4BC8-9D39-119DFF1FD419}"/>
      </w:docPartPr>
      <w:docPartBody>
        <w:p w:rsidR="00E92927" w:rsidRDefault="001A1B67" w:rsidP="001A1B67">
          <w:pPr>
            <w:pStyle w:val="D28B95BC4F4C47ACB53889D90E73A53F"/>
          </w:pPr>
          <w:r w:rsidRPr="00B32A93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4B"/>
    <w:rsid w:val="000832E9"/>
    <w:rsid w:val="000E46AC"/>
    <w:rsid w:val="00150D82"/>
    <w:rsid w:val="001A1B67"/>
    <w:rsid w:val="002B290A"/>
    <w:rsid w:val="003A0633"/>
    <w:rsid w:val="003D135F"/>
    <w:rsid w:val="007C474B"/>
    <w:rsid w:val="00AB0728"/>
    <w:rsid w:val="00B779E9"/>
    <w:rsid w:val="00D50344"/>
    <w:rsid w:val="00E9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37B78811CD4C4349AA9C87477CDB3CD5">
    <w:name w:val="37B78811CD4C4349AA9C87477CDB3CD5"/>
  </w:style>
  <w:style w:type="paragraph" w:customStyle="1" w:styleId="9B7B5D7F24C84B18A365465F93CE7B49">
    <w:name w:val="9B7B5D7F24C84B18A365465F93CE7B49"/>
  </w:style>
  <w:style w:type="paragraph" w:customStyle="1" w:styleId="387525CA24864FE3988A1711812AEB48">
    <w:name w:val="387525CA24864FE3988A1711812AEB48"/>
  </w:style>
  <w:style w:type="paragraph" w:customStyle="1" w:styleId="4E2E42BDA6E340DC96E45F50E982B17A">
    <w:name w:val="4E2E42BDA6E340DC96E45F50E982B17A"/>
  </w:style>
  <w:style w:type="paragraph" w:customStyle="1" w:styleId="F4F7E57EE994487D8737840DEF396410">
    <w:name w:val="F4F7E57EE994487D8737840DEF396410"/>
  </w:style>
  <w:style w:type="paragraph" w:customStyle="1" w:styleId="A2D741832DAA426788CFBF7C5876C8EE">
    <w:name w:val="A2D741832DAA426788CFBF7C5876C8EE"/>
  </w:style>
  <w:style w:type="paragraph" w:customStyle="1" w:styleId="39B56A6C08E646A08F6C673A4DCA6EAB">
    <w:name w:val="39B56A6C08E646A08F6C673A4DCA6EAB"/>
  </w:style>
  <w:style w:type="paragraph" w:customStyle="1" w:styleId="A6589A011AAD4AEE81A05C2145AE288E">
    <w:name w:val="A6589A011AAD4AEE81A05C2145AE288E"/>
  </w:style>
  <w:style w:type="paragraph" w:customStyle="1" w:styleId="D3EDD6ED781841D4A717E0AE229E996B">
    <w:name w:val="D3EDD6ED781841D4A717E0AE229E996B"/>
  </w:style>
  <w:style w:type="paragraph" w:customStyle="1" w:styleId="7C162B191D594E53A6E9B642494A5168">
    <w:name w:val="7C162B191D594E53A6E9B642494A5168"/>
  </w:style>
  <w:style w:type="paragraph" w:customStyle="1" w:styleId="4F4FD47E990948848ADFBAD589837ED4">
    <w:name w:val="4F4FD47E990948848ADFBAD589837ED4"/>
  </w:style>
  <w:style w:type="paragraph" w:customStyle="1" w:styleId="9947922F323C49E68D88EFAC6E2C297C">
    <w:name w:val="9947922F323C49E68D88EFAC6E2C297C"/>
  </w:style>
  <w:style w:type="paragraph" w:customStyle="1" w:styleId="73E92C3A6F8E442C9E89BF0AE01CA401">
    <w:name w:val="73E92C3A6F8E442C9E89BF0AE01CA401"/>
  </w:style>
  <w:style w:type="paragraph" w:customStyle="1" w:styleId="36D4C0D47732434598EDB68EA97F23CC">
    <w:name w:val="36D4C0D47732434598EDB68EA97F23CC"/>
  </w:style>
  <w:style w:type="paragraph" w:customStyle="1" w:styleId="FC50D29369FF4F748B450E93153F68FD">
    <w:name w:val="FC50D29369FF4F748B450E93153F68FD"/>
  </w:style>
  <w:style w:type="paragraph" w:customStyle="1" w:styleId="BDC2985A3BCA426381CBF5AE0F48B956">
    <w:name w:val="BDC2985A3BCA426381CBF5AE0F48B956"/>
  </w:style>
  <w:style w:type="paragraph" w:customStyle="1" w:styleId="8848AB9CD090417F85F80B72CDB9359D">
    <w:name w:val="8848AB9CD090417F85F80B72CDB9359D"/>
    <w:rsid w:val="00150D82"/>
  </w:style>
  <w:style w:type="paragraph" w:customStyle="1" w:styleId="881DA9F896F84F108943D47A0DD790E9">
    <w:name w:val="881DA9F896F84F108943D47A0DD790E9"/>
    <w:rsid w:val="00150D82"/>
  </w:style>
  <w:style w:type="paragraph" w:customStyle="1" w:styleId="70348F699E32411F852B710BC4313AB2">
    <w:name w:val="70348F699E32411F852B710BC4313AB2"/>
    <w:rsid w:val="00150D82"/>
  </w:style>
  <w:style w:type="paragraph" w:customStyle="1" w:styleId="3BF8B903D3814D318F7856110F5A61BB">
    <w:name w:val="3BF8B903D3814D318F7856110F5A61BB"/>
    <w:rsid w:val="00150D82"/>
  </w:style>
  <w:style w:type="paragraph" w:customStyle="1" w:styleId="D7BF931CBBB64323AD33E13003FE6E4D">
    <w:name w:val="D7BF931CBBB64323AD33E13003FE6E4D"/>
    <w:rsid w:val="00150D82"/>
  </w:style>
  <w:style w:type="paragraph" w:customStyle="1" w:styleId="CDF5BFE4E4D148958E0A04E9087CBFA8">
    <w:name w:val="CDF5BFE4E4D148958E0A04E9087CBFA8"/>
    <w:rsid w:val="00150D82"/>
  </w:style>
  <w:style w:type="paragraph" w:customStyle="1" w:styleId="9EF0B30A5AFB46A9BF860510F4D186CD">
    <w:name w:val="9EF0B30A5AFB46A9BF860510F4D186CD"/>
    <w:rsid w:val="00150D82"/>
  </w:style>
  <w:style w:type="paragraph" w:customStyle="1" w:styleId="359A7F32A4984E04AF58477AECD6B4AC">
    <w:name w:val="359A7F32A4984E04AF58477AECD6B4AC"/>
    <w:rsid w:val="00150D82"/>
  </w:style>
  <w:style w:type="paragraph" w:customStyle="1" w:styleId="FE8FEF2CFDD147DFBA37FD1E5A2DF005">
    <w:name w:val="FE8FEF2CFDD147DFBA37FD1E5A2DF005"/>
    <w:rsid w:val="001A1B67"/>
  </w:style>
  <w:style w:type="paragraph" w:customStyle="1" w:styleId="7CB7FCF6AEA8477BBB44BAB254DF31E4">
    <w:name w:val="7CB7FCF6AEA8477BBB44BAB254DF31E4"/>
    <w:rsid w:val="001A1B67"/>
  </w:style>
  <w:style w:type="paragraph" w:customStyle="1" w:styleId="0C87C668A3EA4DEFA869998423CB2D87">
    <w:name w:val="0C87C668A3EA4DEFA869998423CB2D87"/>
    <w:rsid w:val="001A1B67"/>
  </w:style>
  <w:style w:type="paragraph" w:customStyle="1" w:styleId="9A88CCE85E8D4354B470798A1BF9DC35">
    <w:name w:val="9A88CCE85E8D4354B470798A1BF9DC35"/>
    <w:rsid w:val="001A1B67"/>
  </w:style>
  <w:style w:type="paragraph" w:customStyle="1" w:styleId="D78FE8697A63430CAFE2EB5F7F03053A">
    <w:name w:val="D78FE8697A63430CAFE2EB5F7F03053A"/>
    <w:rsid w:val="001A1B67"/>
  </w:style>
  <w:style w:type="paragraph" w:customStyle="1" w:styleId="0EC2506586BC4FF0977CC912B3B243A3">
    <w:name w:val="0EC2506586BC4FF0977CC912B3B243A3"/>
    <w:rsid w:val="001A1B67"/>
  </w:style>
  <w:style w:type="paragraph" w:customStyle="1" w:styleId="57486CF2826E44D9B09067B94FE51B92">
    <w:name w:val="57486CF2826E44D9B09067B94FE51B92"/>
    <w:rsid w:val="001A1B67"/>
  </w:style>
  <w:style w:type="paragraph" w:customStyle="1" w:styleId="163A17EEE67D4B809C3266ADD4563B7A">
    <w:name w:val="163A17EEE67D4B809C3266ADD4563B7A"/>
    <w:rsid w:val="001A1B67"/>
  </w:style>
  <w:style w:type="paragraph" w:customStyle="1" w:styleId="3D080C9979254DC997EBE44B68A599A8">
    <w:name w:val="3D080C9979254DC997EBE44B68A599A8"/>
    <w:rsid w:val="001A1B67"/>
  </w:style>
  <w:style w:type="paragraph" w:customStyle="1" w:styleId="69676E50AFFE47F28672B1591A08A56A">
    <w:name w:val="69676E50AFFE47F28672B1591A08A56A"/>
    <w:rsid w:val="001A1B67"/>
  </w:style>
  <w:style w:type="paragraph" w:customStyle="1" w:styleId="D48A81D8DE934ADC80AA254E0428602C">
    <w:name w:val="D48A81D8DE934ADC80AA254E0428602C"/>
    <w:rsid w:val="001A1B67"/>
  </w:style>
  <w:style w:type="paragraph" w:customStyle="1" w:styleId="E8C794D15C6041E38E0D7E36BA762C5A">
    <w:name w:val="E8C794D15C6041E38E0D7E36BA762C5A"/>
    <w:rsid w:val="001A1B67"/>
  </w:style>
  <w:style w:type="paragraph" w:customStyle="1" w:styleId="16F71A6E58D74E78ABCB273C5C8E4F7C">
    <w:name w:val="16F71A6E58D74E78ABCB273C5C8E4F7C"/>
    <w:rsid w:val="001A1B67"/>
  </w:style>
  <w:style w:type="paragraph" w:customStyle="1" w:styleId="DAA480D56CFD4BF7BDBC9128FB7F3A96">
    <w:name w:val="DAA480D56CFD4BF7BDBC9128FB7F3A96"/>
    <w:rsid w:val="001A1B67"/>
  </w:style>
  <w:style w:type="paragraph" w:customStyle="1" w:styleId="4C7F869AD3944794A577F09AF4791B64">
    <w:name w:val="4C7F869AD3944794A577F09AF4791B64"/>
    <w:rsid w:val="001A1B67"/>
  </w:style>
  <w:style w:type="paragraph" w:customStyle="1" w:styleId="C36B93D670C946A3A1F6261D94DF8560">
    <w:name w:val="C36B93D670C946A3A1F6261D94DF8560"/>
    <w:rsid w:val="001A1B67"/>
  </w:style>
  <w:style w:type="paragraph" w:customStyle="1" w:styleId="3865DBC6882E49CB8A9319690EAEDD9F">
    <w:name w:val="3865DBC6882E49CB8A9319690EAEDD9F"/>
    <w:rsid w:val="001A1B67"/>
  </w:style>
  <w:style w:type="paragraph" w:customStyle="1" w:styleId="DC5FFD74189A414C8619B80987379E18">
    <w:name w:val="DC5FFD74189A414C8619B80987379E18"/>
    <w:rsid w:val="001A1B67"/>
  </w:style>
  <w:style w:type="paragraph" w:customStyle="1" w:styleId="00ACF3093A22437F8501DFF9A0E68775">
    <w:name w:val="00ACF3093A22437F8501DFF9A0E68775"/>
    <w:rsid w:val="001A1B67"/>
  </w:style>
  <w:style w:type="paragraph" w:customStyle="1" w:styleId="460482E05B5D47EABB8FE9A9152BE4AA">
    <w:name w:val="460482E05B5D47EABB8FE9A9152BE4AA"/>
    <w:rsid w:val="001A1B67"/>
  </w:style>
  <w:style w:type="paragraph" w:customStyle="1" w:styleId="30B9B262D3E84172AB0AEEFA844CF3C6">
    <w:name w:val="30B9B262D3E84172AB0AEEFA844CF3C6"/>
    <w:rsid w:val="001A1B67"/>
  </w:style>
  <w:style w:type="paragraph" w:customStyle="1" w:styleId="9522779E737F4E8397DCD18BC78D76A4">
    <w:name w:val="9522779E737F4E8397DCD18BC78D76A4"/>
    <w:rsid w:val="001A1B67"/>
  </w:style>
  <w:style w:type="paragraph" w:customStyle="1" w:styleId="5F34C1C92F624D13B5E57902BF9084B7">
    <w:name w:val="5F34C1C92F624D13B5E57902BF9084B7"/>
    <w:rsid w:val="001A1B67"/>
  </w:style>
  <w:style w:type="paragraph" w:customStyle="1" w:styleId="8FF4110CA29C4E2393864AB3E66739BC">
    <w:name w:val="8FF4110CA29C4E2393864AB3E66739BC"/>
    <w:rsid w:val="001A1B67"/>
  </w:style>
  <w:style w:type="paragraph" w:customStyle="1" w:styleId="D69BF1456B394D99952D1B6B4C11DE77">
    <w:name w:val="D69BF1456B394D99952D1B6B4C11DE77"/>
    <w:rsid w:val="001A1B67"/>
  </w:style>
  <w:style w:type="paragraph" w:customStyle="1" w:styleId="1687695EEEA94BF9B60072A6C2A85329">
    <w:name w:val="1687695EEEA94BF9B60072A6C2A85329"/>
    <w:rsid w:val="001A1B67"/>
  </w:style>
  <w:style w:type="paragraph" w:customStyle="1" w:styleId="01F45D4F2E9C4F758F769B347FC789A8">
    <w:name w:val="01F45D4F2E9C4F758F769B347FC789A8"/>
    <w:rsid w:val="001A1B67"/>
  </w:style>
  <w:style w:type="paragraph" w:customStyle="1" w:styleId="84FD153215DD4D488D323CCE66266795">
    <w:name w:val="84FD153215DD4D488D323CCE66266795"/>
    <w:rsid w:val="001A1B67"/>
  </w:style>
  <w:style w:type="paragraph" w:customStyle="1" w:styleId="45CBC7687F8B4BA59893B1BCA28CCAB4">
    <w:name w:val="45CBC7687F8B4BA59893B1BCA28CCAB4"/>
    <w:rsid w:val="001A1B67"/>
  </w:style>
  <w:style w:type="paragraph" w:customStyle="1" w:styleId="B54577FE573243B584A6CEECA0FDE7AB">
    <w:name w:val="B54577FE573243B584A6CEECA0FDE7AB"/>
    <w:rsid w:val="001A1B67"/>
  </w:style>
  <w:style w:type="paragraph" w:customStyle="1" w:styleId="D9C5FCD5038B471393E2D6978F6939C3">
    <w:name w:val="D9C5FCD5038B471393E2D6978F6939C3"/>
    <w:rsid w:val="001A1B67"/>
  </w:style>
  <w:style w:type="paragraph" w:customStyle="1" w:styleId="80B5361F3E4049ED83B181D4B4147CFF">
    <w:name w:val="80B5361F3E4049ED83B181D4B4147CFF"/>
    <w:rsid w:val="001A1B67"/>
  </w:style>
  <w:style w:type="paragraph" w:customStyle="1" w:styleId="2BCF89DB5FFC4E718D9FD8A72966A74A">
    <w:name w:val="2BCF89DB5FFC4E718D9FD8A72966A74A"/>
    <w:rsid w:val="001A1B67"/>
  </w:style>
  <w:style w:type="paragraph" w:customStyle="1" w:styleId="251701403C044E169EDD3457991BEBC6">
    <w:name w:val="251701403C044E169EDD3457991BEBC6"/>
    <w:rsid w:val="001A1B67"/>
  </w:style>
  <w:style w:type="paragraph" w:customStyle="1" w:styleId="D565552AA0E94DF781F21DD557746A6C">
    <w:name w:val="D565552AA0E94DF781F21DD557746A6C"/>
    <w:rsid w:val="001A1B67"/>
  </w:style>
  <w:style w:type="paragraph" w:customStyle="1" w:styleId="D2F8DF30257B4D50BC1B0652ACA43B57">
    <w:name w:val="D2F8DF30257B4D50BC1B0652ACA43B57"/>
    <w:rsid w:val="001A1B67"/>
  </w:style>
  <w:style w:type="paragraph" w:customStyle="1" w:styleId="BFFA69EB85EC47449F7E8965FD5CDE49">
    <w:name w:val="BFFA69EB85EC47449F7E8965FD5CDE49"/>
    <w:rsid w:val="001A1B67"/>
  </w:style>
  <w:style w:type="paragraph" w:customStyle="1" w:styleId="ABDAB8F29A8646B3B231E5734FBA150E">
    <w:name w:val="ABDAB8F29A8646B3B231E5734FBA150E"/>
    <w:rsid w:val="001A1B67"/>
  </w:style>
  <w:style w:type="paragraph" w:customStyle="1" w:styleId="634A03609DD5463A8A2E16ABFF5DDE8E">
    <w:name w:val="634A03609DD5463A8A2E16ABFF5DDE8E"/>
    <w:rsid w:val="001A1B67"/>
  </w:style>
  <w:style w:type="paragraph" w:customStyle="1" w:styleId="D28B95BC4F4C47ACB53889D90E73A53F">
    <w:name w:val="D28B95BC4F4C47ACB53889D90E73A53F"/>
    <w:rsid w:val="001A1B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2021-04-12T13:04:00Z</dcterms:created>
  <dcterms:modified xsi:type="dcterms:W3CDTF">2023-01-31T20:20:00Z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